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BFA2" w14:textId="44294C97" w:rsidR="0028377B" w:rsidRDefault="002C2E65" w:rsidP="009D19B4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rtl/>
          <w:lang w:val="fr-FR"/>
        </w:rPr>
      </w:pPr>
      <w:r w:rsidRPr="002C2E65">
        <w:rPr>
          <w:rFonts w:ascii="Calibri" w:hAnsi="Calibri"/>
          <w:b/>
          <w:bCs/>
          <w:sz w:val="28"/>
          <w:szCs w:val="28"/>
          <w:lang w:val="fr-FR"/>
        </w:rPr>
        <w:t>Avis d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 xml:space="preserve">’appel d’offres 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n°0</w:t>
      </w:r>
      <w:r w:rsidR="00492A5A">
        <w:rPr>
          <w:rFonts w:ascii="Calibri" w:hAnsi="Calibri" w:hint="cs"/>
          <w:b/>
          <w:bCs/>
          <w:sz w:val="28"/>
          <w:szCs w:val="28"/>
          <w:rtl/>
          <w:lang w:val="fr-FR"/>
        </w:rPr>
        <w:t>4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/20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>2</w:t>
      </w:r>
      <w:r w:rsidR="009D19B4">
        <w:rPr>
          <w:rFonts w:ascii="Calibri" w:hAnsi="Calibri"/>
          <w:b/>
          <w:bCs/>
          <w:sz w:val="28"/>
          <w:szCs w:val="28"/>
          <w:lang w:val="fr-FR"/>
        </w:rPr>
        <w:t>6</w:t>
      </w:r>
      <w:r w:rsidR="00297054">
        <w:rPr>
          <w:rFonts w:ascii="Calibri" w:hAnsi="Calibri" w:hint="cs"/>
          <w:b/>
          <w:bCs/>
          <w:sz w:val="28"/>
          <w:szCs w:val="28"/>
          <w:rtl/>
          <w:lang w:val="fr-FR"/>
        </w:rPr>
        <w:t xml:space="preserve"> </w:t>
      </w:r>
    </w:p>
    <w:p w14:paraId="7D40C76F" w14:textId="77777777" w:rsidR="00297054" w:rsidRPr="00297054" w:rsidRDefault="00297054" w:rsidP="00297054">
      <w:pPr>
        <w:spacing w:line="276" w:lineRule="auto"/>
        <w:jc w:val="center"/>
        <w:rPr>
          <w:rFonts w:ascii="Calibri" w:hAnsi="Calibri"/>
          <w:b/>
          <w:bCs/>
          <w:lang w:val="fr-FR"/>
        </w:rPr>
      </w:pPr>
      <w:r w:rsidRPr="00297054">
        <w:rPr>
          <w:rFonts w:ascii="Calibri" w:hAnsi="Calibri"/>
          <w:b/>
          <w:bCs/>
          <w:lang w:val="fr-FR"/>
        </w:rPr>
        <w:t>Pour la deuxième fois</w:t>
      </w:r>
    </w:p>
    <w:p w14:paraId="02DE8B6A" w14:textId="77777777" w:rsidR="00A5227D" w:rsidRPr="0081144C" w:rsidRDefault="00EF16BC" w:rsidP="003E0A33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860220" wp14:editId="3B0C3069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2EAA6" w14:textId="77777777"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20AA593C" wp14:editId="422E1DF3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6022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" filled="f" stroked="f">
                <v:textbox style="mso-fit-shape-to-text:t">
                  <w:txbxContent>
                    <w:p w14:paraId="7262EAA6" w14:textId="77777777"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 wp14:anchorId="20AA593C" wp14:editId="422E1DF3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9FB1E" wp14:editId="5D1398F8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0F5FB" w14:textId="77777777"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9FB1E"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" filled="f" stroked="f">
                <v:textbox style="mso-fit-shape-to-text:t">
                  <w:txbxContent>
                    <w:p w14:paraId="0240F5FB" w14:textId="77777777"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9701A7" w14:textId="77777777" w:rsidR="003E0A33" w:rsidRPr="0081144C" w:rsidRDefault="003E0A33" w:rsidP="003E0A33">
      <w:pPr>
        <w:rPr>
          <w:lang w:val="fr-FR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297054" w14:paraId="13C328A8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72273A96" w14:textId="77777777" w:rsidR="003E0A33" w:rsidRDefault="003E0A33" w:rsidP="00781DCC">
            <w:pPr>
              <w:pStyle w:val="Titre3"/>
              <w:rPr>
                <w:lang w:val="fr-FR"/>
              </w:rPr>
            </w:pPr>
          </w:p>
          <w:p w14:paraId="65FF71F1" w14:textId="77777777"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297054" w14:paraId="0BED0679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40FB8368" w14:textId="77777777"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14:paraId="493F4AD3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1F1E13B2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5FE64EEE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16EF44D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389F00C5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46ED5464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19CB5D77" w14:textId="77777777"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D6F9B" w14:textId="77777777"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17A3908D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1C265F5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7253D0B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3AA382B3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9CD3E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79D91307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78ED409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0D3089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7AFD63E4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E1644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458E28FF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17BBFC1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1C1C9DB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2699A72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Société: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6D09E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46A9E8F5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79C7922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783FDCD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50897FF" w14:textId="77777777"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BF4C4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70BDBCD4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7F5ACC40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95ABDD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932C8FD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5557E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7150C7B1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3A020D2C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7BC02A1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161AF39F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00D0A3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660E116C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4309C045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821F15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7935052D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47661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669BA25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44BF403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780E6E1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CA35854" w14:textId="77777777"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69DB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 w14:paraId="382DACE6" w14:textId="77777777">
        <w:trPr>
          <w:trHeight w:val="432"/>
          <w:jc w:val="center"/>
        </w:trPr>
        <w:tc>
          <w:tcPr>
            <w:tcW w:w="10228" w:type="dxa"/>
            <w:gridSpan w:val="2"/>
            <w:vAlign w:val="bottom"/>
          </w:tcPr>
          <w:p w14:paraId="1116F124" w14:textId="77777777"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 w14:paraId="26CBE8A7" w14:textId="77777777">
        <w:trPr>
          <w:trHeight w:val="1152"/>
          <w:jc w:val="center"/>
        </w:trPr>
        <w:tc>
          <w:tcPr>
            <w:tcW w:w="10228" w:type="dxa"/>
            <w:gridSpan w:val="2"/>
          </w:tcPr>
          <w:p w14:paraId="4B4EBD95" w14:textId="77777777" w:rsidR="00A5227D" w:rsidRDefault="00A5227D">
            <w:pPr>
              <w:pStyle w:val="Texteduchamp"/>
            </w:pPr>
          </w:p>
        </w:tc>
      </w:tr>
      <w:tr w:rsidR="00A5227D" w14:paraId="2D870BCA" w14:textId="77777777">
        <w:trPr>
          <w:trHeight w:val="1152"/>
          <w:jc w:val="center"/>
        </w:trPr>
        <w:tc>
          <w:tcPr>
            <w:tcW w:w="10228" w:type="dxa"/>
            <w:gridSpan w:val="2"/>
            <w:vAlign w:val="bottom"/>
          </w:tcPr>
          <w:p w14:paraId="77A91B3E" w14:textId="77777777" w:rsidR="00A5227D" w:rsidRDefault="00A5227D">
            <w:pPr>
              <w:pStyle w:val="Texteduchamp"/>
            </w:pPr>
          </w:p>
        </w:tc>
      </w:tr>
    </w:tbl>
    <w:p w14:paraId="30DC1E5F" w14:textId="77777777" w:rsidR="00A5227D" w:rsidRDefault="00A5227D"/>
    <w:sectPr w:rsidR="00A5227D" w:rsidSect="00A522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40EC" w14:textId="77777777" w:rsidR="009C63AC" w:rsidRPr="003E0A33" w:rsidRDefault="009C63AC" w:rsidP="003E0A33">
      <w:r>
        <w:separator/>
      </w:r>
    </w:p>
  </w:endnote>
  <w:endnote w:type="continuationSeparator" w:id="0">
    <w:p w14:paraId="1843BAFD" w14:textId="77777777" w:rsidR="009C63AC" w:rsidRPr="003E0A33" w:rsidRDefault="009C63AC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E9D8" w14:textId="77777777" w:rsidR="009D19B4" w:rsidRDefault="009D19B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E3C1" w14:textId="77777777"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2DCCDE5" wp14:editId="6BD38190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E3FD43B" w14:textId="77777777"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14:paraId="71BDDD48" w14:textId="77777777"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6BA5065" w14:textId="77777777" w:rsidR="003E0A33" w:rsidRPr="004B6A81" w:rsidRDefault="005142FD" w:rsidP="009D19B4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 xml:space="preserve">AO 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0</w:t>
                            </w:r>
                            <w:r w:rsidR="00492A5A">
                              <w:rPr>
                                <w:rFonts w:hint="cs"/>
                                <w:color w:val="000000" w:themeColor="text1"/>
                                <w:rtl/>
                                <w:lang w:val="fr-FR"/>
                              </w:rPr>
                              <w:t>4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/20</w:t>
                            </w: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="009D19B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DCCDE5"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">
              <v:rect id="Rectangle 2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7E3FD43B" w14:textId="77777777"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14:paraId="71BDDD48" w14:textId="77777777"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56BA5065" w14:textId="77777777" w:rsidR="003E0A33" w:rsidRPr="004B6A81" w:rsidRDefault="005142FD" w:rsidP="009D19B4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 xml:space="preserve">AO 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0</w:t>
                      </w:r>
                      <w:r w:rsidR="00492A5A">
                        <w:rPr>
                          <w:rFonts w:hint="cs"/>
                          <w:color w:val="000000" w:themeColor="text1"/>
                          <w:rtl/>
                          <w:lang w:val="fr-FR"/>
                        </w:rPr>
                        <w:t>4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/20</w:t>
                      </w:r>
                      <w:r>
                        <w:rPr>
                          <w:color w:val="000000" w:themeColor="text1"/>
                          <w:lang w:val="fr-FR"/>
                        </w:rPr>
                        <w:t>2</w:t>
                      </w:r>
                      <w:r w:rsidR="009D19B4">
                        <w:rPr>
                          <w:color w:val="000000" w:themeColor="text1"/>
                          <w:lang w:val="fr-FR"/>
                        </w:rPr>
                        <w:t>6</w:t>
                      </w:r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FBE" w14:textId="77777777" w:rsidR="009D19B4" w:rsidRDefault="009D19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B5B9" w14:textId="77777777" w:rsidR="009C63AC" w:rsidRPr="003E0A33" w:rsidRDefault="009C63AC" w:rsidP="003E0A33">
      <w:r>
        <w:separator/>
      </w:r>
    </w:p>
  </w:footnote>
  <w:footnote w:type="continuationSeparator" w:id="0">
    <w:p w14:paraId="62F603DC" w14:textId="77777777" w:rsidR="009C63AC" w:rsidRPr="003E0A33" w:rsidRDefault="009C63AC" w:rsidP="003E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55C4" w14:textId="77777777" w:rsidR="009D19B4" w:rsidRDefault="009D19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56BB" w14:textId="77777777" w:rsidR="009D19B4" w:rsidRDefault="009D19B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B4FC" w14:textId="77777777" w:rsidR="009D19B4" w:rsidRDefault="009D19B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CC"/>
    <w:rsid w:val="00103223"/>
    <w:rsid w:val="001274C6"/>
    <w:rsid w:val="00226E03"/>
    <w:rsid w:val="0026170D"/>
    <w:rsid w:val="0028377B"/>
    <w:rsid w:val="00297054"/>
    <w:rsid w:val="002C2E65"/>
    <w:rsid w:val="002D215F"/>
    <w:rsid w:val="00355707"/>
    <w:rsid w:val="00366AAF"/>
    <w:rsid w:val="0038046D"/>
    <w:rsid w:val="0039783C"/>
    <w:rsid w:val="003E0A33"/>
    <w:rsid w:val="004053BD"/>
    <w:rsid w:val="00492A5A"/>
    <w:rsid w:val="004B34A6"/>
    <w:rsid w:val="004B6A81"/>
    <w:rsid w:val="005142FD"/>
    <w:rsid w:val="00540937"/>
    <w:rsid w:val="005E3AE3"/>
    <w:rsid w:val="00610F76"/>
    <w:rsid w:val="00680003"/>
    <w:rsid w:val="00706515"/>
    <w:rsid w:val="007128E2"/>
    <w:rsid w:val="00781DCC"/>
    <w:rsid w:val="0081144C"/>
    <w:rsid w:val="00843278"/>
    <w:rsid w:val="00896F4E"/>
    <w:rsid w:val="008B46CD"/>
    <w:rsid w:val="00943289"/>
    <w:rsid w:val="009533A2"/>
    <w:rsid w:val="009678FA"/>
    <w:rsid w:val="00970AAD"/>
    <w:rsid w:val="0097280E"/>
    <w:rsid w:val="009C63AC"/>
    <w:rsid w:val="009D19B4"/>
    <w:rsid w:val="00A5227D"/>
    <w:rsid w:val="00AA33B4"/>
    <w:rsid w:val="00AD23F1"/>
    <w:rsid w:val="00AE1E4D"/>
    <w:rsid w:val="00BA1F47"/>
    <w:rsid w:val="00BA3185"/>
    <w:rsid w:val="00BB01D8"/>
    <w:rsid w:val="00C267C6"/>
    <w:rsid w:val="00D8587C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088FC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97054"/>
    <w:pPr>
      <w:spacing w:before="100" w:beforeAutospacing="1" w:after="100" w:afterAutospacing="1"/>
    </w:pPr>
    <w:rPr>
      <w:rFonts w:ascii="Times New Roman" w:hAnsi="Times New Roman" w:cs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297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10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mhaddeb kouas</cp:lastModifiedBy>
  <cp:revision>2</cp:revision>
  <cp:lastPrinted>2002-03-04T09:04:00Z</cp:lastPrinted>
  <dcterms:created xsi:type="dcterms:W3CDTF">2026-09-16T10:55:00Z</dcterms:created>
  <dcterms:modified xsi:type="dcterms:W3CDTF">2026-09-16T10:55:00Z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